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EDE" w:rsidRPr="00460EDE" w:rsidRDefault="00460EDE" w:rsidP="00460EDE">
      <w:pPr>
        <w:rPr>
          <w:vanish/>
        </w:rPr>
      </w:pPr>
    </w:p>
    <w:tbl>
      <w:tblPr>
        <w:tblpPr w:leftFromText="141" w:rightFromText="141" w:vertAnchor="text" w:horzAnchor="margin" w:tblpY="508"/>
        <w:tblW w:w="143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559"/>
        <w:gridCol w:w="1843"/>
        <w:gridCol w:w="1275"/>
        <w:gridCol w:w="2268"/>
        <w:gridCol w:w="2268"/>
        <w:gridCol w:w="1843"/>
      </w:tblGrid>
      <w:tr w:rsidR="00B739EE" w:rsidRPr="00E05B46" w:rsidTr="00983170">
        <w:tblPrEx>
          <w:tblCellMar>
            <w:top w:w="0" w:type="dxa"/>
            <w:bottom w:w="0" w:type="dxa"/>
          </w:tblCellMar>
        </w:tblPrEx>
        <w:trPr>
          <w:cantSplit/>
          <w:trHeight w:val="559"/>
        </w:trPr>
        <w:tc>
          <w:tcPr>
            <w:tcW w:w="3331" w:type="dxa"/>
            <w:vAlign w:val="center"/>
          </w:tcPr>
          <w:p w:rsidR="00B739EE" w:rsidRPr="00D0272D" w:rsidRDefault="00CC5428" w:rsidP="003F1D27">
            <w:pPr>
              <w:pStyle w:val="Ttulo1"/>
              <w:jc w:val="center"/>
              <w:rPr>
                <w:rFonts w:cs="Arial"/>
                <w:szCs w:val="18"/>
              </w:rPr>
            </w:pPr>
            <w:bookmarkStart w:id="0" w:name="_GoBack"/>
            <w:bookmarkEnd w:id="0"/>
            <w:r w:rsidRPr="00CC5428">
              <w:rPr>
                <w:rFonts w:cs="Arial"/>
                <w:szCs w:val="18"/>
              </w:rPr>
              <w:t>WORKER'S NAME</w:t>
            </w:r>
          </w:p>
        </w:tc>
        <w:tc>
          <w:tcPr>
            <w:tcW w:w="1559" w:type="dxa"/>
            <w:vAlign w:val="center"/>
          </w:tcPr>
          <w:p w:rsidR="00B739EE" w:rsidRPr="00D0272D" w:rsidRDefault="00177632" w:rsidP="00E60B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ID</w:t>
            </w:r>
          </w:p>
        </w:tc>
        <w:tc>
          <w:tcPr>
            <w:tcW w:w="1843" w:type="dxa"/>
            <w:vAlign w:val="center"/>
          </w:tcPr>
          <w:p w:rsidR="00B739EE" w:rsidRPr="00D0272D" w:rsidRDefault="00177632" w:rsidP="00E60B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SOCIAL SECURITY</w:t>
            </w:r>
          </w:p>
        </w:tc>
        <w:tc>
          <w:tcPr>
            <w:tcW w:w="1275" w:type="dxa"/>
            <w:vAlign w:val="center"/>
          </w:tcPr>
          <w:p w:rsidR="00B739EE" w:rsidRPr="00D0272D" w:rsidRDefault="00177632" w:rsidP="00E60B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RH BLOOD GROUP</w:t>
            </w:r>
            <w:r w:rsidR="00B739EE" w:rsidRPr="00D0272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B739EE" w:rsidRPr="00D0272D" w:rsidRDefault="00177632" w:rsidP="003F1D27">
            <w:pPr>
              <w:pStyle w:val="Ttulo1"/>
              <w:jc w:val="center"/>
              <w:rPr>
                <w:rFonts w:cs="Arial"/>
                <w:szCs w:val="18"/>
              </w:rPr>
            </w:pPr>
            <w:r w:rsidRPr="00177632">
              <w:rPr>
                <w:rFonts w:cs="Arial"/>
                <w:szCs w:val="18"/>
              </w:rPr>
              <w:t>ALLERGIES OR CONTRAINDICATION</w:t>
            </w:r>
          </w:p>
        </w:tc>
        <w:tc>
          <w:tcPr>
            <w:tcW w:w="2268" w:type="dxa"/>
            <w:vAlign w:val="center"/>
          </w:tcPr>
          <w:p w:rsidR="00B739EE" w:rsidRPr="00D0272D" w:rsidRDefault="00177632" w:rsidP="00E60BBF">
            <w:pPr>
              <w:pStyle w:val="Ttulo1"/>
              <w:jc w:val="center"/>
              <w:rPr>
                <w:rFonts w:cs="Arial"/>
                <w:szCs w:val="18"/>
              </w:rPr>
            </w:pPr>
            <w:r w:rsidRPr="00177632">
              <w:rPr>
                <w:rFonts w:cs="Arial"/>
                <w:szCs w:val="18"/>
              </w:rPr>
              <w:t>IN CASE OF EMERGENCY CALL</w:t>
            </w:r>
          </w:p>
        </w:tc>
        <w:tc>
          <w:tcPr>
            <w:tcW w:w="1843" w:type="dxa"/>
            <w:vAlign w:val="center"/>
          </w:tcPr>
          <w:p w:rsidR="00B739EE" w:rsidRPr="00B739EE" w:rsidRDefault="00177632" w:rsidP="003F1D27">
            <w:pPr>
              <w:pStyle w:val="Ttulo1"/>
              <w:jc w:val="center"/>
              <w:rPr>
                <w:rFonts w:cs="Arial"/>
                <w:szCs w:val="18"/>
              </w:rPr>
            </w:pPr>
            <w:r>
              <w:rPr>
                <w:rFonts w:cs="Arial"/>
                <w:szCs w:val="18"/>
              </w:rPr>
              <w:t>PHONE NUMBER</w:t>
            </w:r>
          </w:p>
        </w:tc>
      </w:tr>
      <w:tr w:rsidR="00B739EE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  <w:vAlign w:val="center"/>
          </w:tcPr>
          <w:p w:rsidR="00B739EE" w:rsidRDefault="00B739EE" w:rsidP="00E60BB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B739EE" w:rsidRDefault="00B739EE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  <w:tr w:rsidR="003F1D27" w:rsidTr="0098317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3331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  <w:tc>
          <w:tcPr>
            <w:tcW w:w="1843" w:type="dxa"/>
            <w:shd w:val="clear" w:color="auto" w:fill="auto"/>
          </w:tcPr>
          <w:p w:rsidR="003F1D27" w:rsidRDefault="003F1D27" w:rsidP="00E60BBF">
            <w:pPr>
              <w:rPr>
                <w:rFonts w:ascii="Arial" w:hAnsi="Arial" w:cs="Arial"/>
              </w:rPr>
            </w:pPr>
          </w:p>
        </w:tc>
      </w:tr>
    </w:tbl>
    <w:p w:rsidR="00B21E01" w:rsidRDefault="00B21E01" w:rsidP="00336212">
      <w:pPr>
        <w:rPr>
          <w:rFonts w:ascii="Comic Sans MS" w:hAnsi="Comic Sans MS"/>
        </w:rPr>
      </w:pPr>
    </w:p>
    <w:sectPr w:rsidR="00B21E01" w:rsidSect="0050331F">
      <w:pgSz w:w="15840" w:h="12240" w:orient="landscape" w:code="1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1DA" w:rsidRDefault="009351DA">
      <w:r>
        <w:separator/>
      </w:r>
    </w:p>
  </w:endnote>
  <w:endnote w:type="continuationSeparator" w:id="0">
    <w:p w:rsidR="009351DA" w:rsidRDefault="00935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 Black">
    <w:altName w:val="Arial Black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1DA" w:rsidRDefault="009351DA">
      <w:r>
        <w:separator/>
      </w:r>
    </w:p>
  </w:footnote>
  <w:footnote w:type="continuationSeparator" w:id="0">
    <w:p w:rsidR="009351DA" w:rsidRDefault="00935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1D1A"/>
    <w:rsid w:val="00004D55"/>
    <w:rsid w:val="00012F86"/>
    <w:rsid w:val="00025B22"/>
    <w:rsid w:val="00093C03"/>
    <w:rsid w:val="000A7399"/>
    <w:rsid w:val="000C173F"/>
    <w:rsid w:val="000E1D46"/>
    <w:rsid w:val="0010601C"/>
    <w:rsid w:val="00143EDE"/>
    <w:rsid w:val="00151D8F"/>
    <w:rsid w:val="00157654"/>
    <w:rsid w:val="00170087"/>
    <w:rsid w:val="00177632"/>
    <w:rsid w:val="001800AB"/>
    <w:rsid w:val="00190615"/>
    <w:rsid w:val="001C1D10"/>
    <w:rsid w:val="001F621E"/>
    <w:rsid w:val="0020379D"/>
    <w:rsid w:val="00221F0E"/>
    <w:rsid w:val="00225A2B"/>
    <w:rsid w:val="00281D1A"/>
    <w:rsid w:val="00294EBD"/>
    <w:rsid w:val="002C36E1"/>
    <w:rsid w:val="002D0C9A"/>
    <w:rsid w:val="002F1AE4"/>
    <w:rsid w:val="003138FF"/>
    <w:rsid w:val="0032383C"/>
    <w:rsid w:val="00336212"/>
    <w:rsid w:val="003B250A"/>
    <w:rsid w:val="003C0253"/>
    <w:rsid w:val="003E1707"/>
    <w:rsid w:val="003E3A47"/>
    <w:rsid w:val="003E4D08"/>
    <w:rsid w:val="003F1D27"/>
    <w:rsid w:val="003F315C"/>
    <w:rsid w:val="00404515"/>
    <w:rsid w:val="00411DDB"/>
    <w:rsid w:val="00435F4C"/>
    <w:rsid w:val="00460EDE"/>
    <w:rsid w:val="00467598"/>
    <w:rsid w:val="004D0EEE"/>
    <w:rsid w:val="004D4A98"/>
    <w:rsid w:val="0050331F"/>
    <w:rsid w:val="00512079"/>
    <w:rsid w:val="005308DB"/>
    <w:rsid w:val="005364C8"/>
    <w:rsid w:val="0055311A"/>
    <w:rsid w:val="00573DBD"/>
    <w:rsid w:val="005F518B"/>
    <w:rsid w:val="00601272"/>
    <w:rsid w:val="0060528F"/>
    <w:rsid w:val="00622EE2"/>
    <w:rsid w:val="0062539E"/>
    <w:rsid w:val="00633561"/>
    <w:rsid w:val="006362E5"/>
    <w:rsid w:val="006543F5"/>
    <w:rsid w:val="006545EC"/>
    <w:rsid w:val="00670F81"/>
    <w:rsid w:val="006D434F"/>
    <w:rsid w:val="00720896"/>
    <w:rsid w:val="00737C9C"/>
    <w:rsid w:val="00741A27"/>
    <w:rsid w:val="0074707E"/>
    <w:rsid w:val="007554AC"/>
    <w:rsid w:val="00770CE3"/>
    <w:rsid w:val="00777C11"/>
    <w:rsid w:val="007869CE"/>
    <w:rsid w:val="007C1BAB"/>
    <w:rsid w:val="007C2A32"/>
    <w:rsid w:val="007E612F"/>
    <w:rsid w:val="008071AF"/>
    <w:rsid w:val="00810F6F"/>
    <w:rsid w:val="00811424"/>
    <w:rsid w:val="00824EB6"/>
    <w:rsid w:val="008414B4"/>
    <w:rsid w:val="00841B21"/>
    <w:rsid w:val="00851276"/>
    <w:rsid w:val="008719DB"/>
    <w:rsid w:val="00880990"/>
    <w:rsid w:val="00884640"/>
    <w:rsid w:val="008850C2"/>
    <w:rsid w:val="008A39F3"/>
    <w:rsid w:val="008D1ADE"/>
    <w:rsid w:val="008D2FDE"/>
    <w:rsid w:val="008F2BF1"/>
    <w:rsid w:val="00903AC1"/>
    <w:rsid w:val="009059A9"/>
    <w:rsid w:val="00913D4B"/>
    <w:rsid w:val="009351DA"/>
    <w:rsid w:val="00943E89"/>
    <w:rsid w:val="00957DD7"/>
    <w:rsid w:val="00983170"/>
    <w:rsid w:val="0099410B"/>
    <w:rsid w:val="009A0182"/>
    <w:rsid w:val="009A23B3"/>
    <w:rsid w:val="009B1A3C"/>
    <w:rsid w:val="009F438C"/>
    <w:rsid w:val="00A00935"/>
    <w:rsid w:val="00A24472"/>
    <w:rsid w:val="00A24DDE"/>
    <w:rsid w:val="00A277CD"/>
    <w:rsid w:val="00A407A6"/>
    <w:rsid w:val="00A469F3"/>
    <w:rsid w:val="00A5232F"/>
    <w:rsid w:val="00A528A7"/>
    <w:rsid w:val="00A5655A"/>
    <w:rsid w:val="00A833C0"/>
    <w:rsid w:val="00AA1A77"/>
    <w:rsid w:val="00AE73F6"/>
    <w:rsid w:val="00AE76B6"/>
    <w:rsid w:val="00B005C1"/>
    <w:rsid w:val="00B21E01"/>
    <w:rsid w:val="00B564A8"/>
    <w:rsid w:val="00B64BFA"/>
    <w:rsid w:val="00B665FB"/>
    <w:rsid w:val="00B739EE"/>
    <w:rsid w:val="00B872E0"/>
    <w:rsid w:val="00BB5CAB"/>
    <w:rsid w:val="00BC568D"/>
    <w:rsid w:val="00BE7849"/>
    <w:rsid w:val="00C33722"/>
    <w:rsid w:val="00C56F7A"/>
    <w:rsid w:val="00C8130E"/>
    <w:rsid w:val="00CC5428"/>
    <w:rsid w:val="00CE5023"/>
    <w:rsid w:val="00CE705D"/>
    <w:rsid w:val="00D0272D"/>
    <w:rsid w:val="00D13621"/>
    <w:rsid w:val="00D23AB2"/>
    <w:rsid w:val="00D25A4F"/>
    <w:rsid w:val="00D370FC"/>
    <w:rsid w:val="00D446C2"/>
    <w:rsid w:val="00D52A6E"/>
    <w:rsid w:val="00D73CF6"/>
    <w:rsid w:val="00D928DB"/>
    <w:rsid w:val="00DA0B1A"/>
    <w:rsid w:val="00DA35E0"/>
    <w:rsid w:val="00DC0A20"/>
    <w:rsid w:val="00DD5B26"/>
    <w:rsid w:val="00DF4000"/>
    <w:rsid w:val="00E022CF"/>
    <w:rsid w:val="00E05B46"/>
    <w:rsid w:val="00E15E77"/>
    <w:rsid w:val="00E201A7"/>
    <w:rsid w:val="00E34A72"/>
    <w:rsid w:val="00E44317"/>
    <w:rsid w:val="00E55432"/>
    <w:rsid w:val="00E60BBF"/>
    <w:rsid w:val="00E81AE1"/>
    <w:rsid w:val="00EA21AF"/>
    <w:rsid w:val="00EB124D"/>
    <w:rsid w:val="00EB5887"/>
    <w:rsid w:val="00EB7696"/>
    <w:rsid w:val="00EC13B0"/>
    <w:rsid w:val="00F22BFA"/>
    <w:rsid w:val="00F37030"/>
    <w:rsid w:val="00F74A44"/>
    <w:rsid w:val="00F87242"/>
    <w:rsid w:val="00F90979"/>
    <w:rsid w:val="00FB3F41"/>
    <w:rsid w:val="00FB6FB7"/>
    <w:rsid w:val="00FC4201"/>
    <w:rsid w:val="00FD55D2"/>
    <w:rsid w:val="00FD75B1"/>
    <w:rsid w:val="00FF0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1FF7663-7631-4C0D-878D-C2D9726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CO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rFonts w:ascii="Arial" w:hAnsi="Arial"/>
      <w:b/>
      <w:sz w:val="18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rFonts w:ascii="Univers (W1)" w:hAnsi="Univers (W1)"/>
      <w:b/>
      <w:sz w:val="18"/>
      <w:lang w:val="es-ES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Univers (W1)" w:hAnsi="Univers (W1)"/>
      <w:b/>
      <w:lang w:val="es-ES"/>
    </w:rPr>
  </w:style>
  <w:style w:type="paragraph" w:styleId="Ttulo4">
    <w:name w:val="heading 4"/>
    <w:basedOn w:val="Normal"/>
    <w:next w:val="Normal"/>
    <w:qFormat/>
    <w:pPr>
      <w:keepNext/>
      <w:outlineLvl w:val="3"/>
    </w:pPr>
    <w:rPr>
      <w:rFonts w:ascii="Comic Sans MS" w:hAnsi="Comic Sans MS"/>
      <w:b/>
      <w:bCs/>
      <w:lang w:val="es-ES"/>
    </w:rPr>
  </w:style>
  <w:style w:type="paragraph" w:styleId="Ttulo5">
    <w:name w:val="heading 5"/>
    <w:basedOn w:val="Normal"/>
    <w:next w:val="Normal"/>
    <w:qFormat/>
    <w:pPr>
      <w:keepNext/>
      <w:jc w:val="center"/>
      <w:outlineLvl w:val="4"/>
    </w:pPr>
    <w:rPr>
      <w:rFonts w:ascii="Comic Sans MS" w:hAnsi="Comic Sans MS"/>
      <w:b/>
      <w:bCs/>
      <w:sz w:val="14"/>
      <w:lang w:val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inlista">
    <w:name w:val="No List"/>
    <w:semiHidden/>
  </w:style>
  <w:style w:type="paragraph" w:styleId="Encabezado">
    <w:name w:val="header"/>
    <w:basedOn w:val="Normal"/>
    <w:link w:val="EncabezadoCar"/>
    <w:uiPriority w:val="99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</w:style>
  <w:style w:type="paragraph" w:styleId="Textoindependiente">
    <w:name w:val="Body Text"/>
    <w:basedOn w:val="Normal"/>
    <w:pPr>
      <w:jc w:val="both"/>
    </w:pPr>
    <w:rPr>
      <w:rFonts w:ascii="Comic Sans MS" w:hAnsi="Comic Sans MS"/>
      <w:lang w:val="es-ES"/>
    </w:rPr>
  </w:style>
  <w:style w:type="paragraph" w:styleId="Epgrafe">
    <w:name w:val="Epígrafe"/>
    <w:basedOn w:val="Normal"/>
    <w:next w:val="Normal"/>
    <w:qFormat/>
    <w:rsid w:val="00151D8F"/>
    <w:rPr>
      <w:rFonts w:ascii="Comic Sans MS" w:hAnsi="Comic Sans MS"/>
      <w:b/>
      <w:bCs/>
      <w:sz w:val="14"/>
      <w:lang w:val="es-ES_tradnl"/>
    </w:rPr>
  </w:style>
  <w:style w:type="table" w:styleId="Tablaconcuadrcula">
    <w:name w:val="Table Grid"/>
    <w:basedOn w:val="Tablanormal"/>
    <w:rsid w:val="00D0272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Ttulo">
    <w:name w:val="Título"/>
    <w:basedOn w:val="Normal"/>
    <w:link w:val="TtuloCar"/>
    <w:qFormat/>
    <w:rsid w:val="007554AC"/>
    <w:pPr>
      <w:jc w:val="center"/>
    </w:pPr>
    <w:rPr>
      <w:rFonts w:ascii="Arial MT Black" w:hAnsi="Arial MT Black"/>
      <w:b/>
      <w:color w:val="008000"/>
      <w:sz w:val="28"/>
      <w:lang w:val="es-ES"/>
    </w:rPr>
  </w:style>
  <w:style w:type="character" w:customStyle="1" w:styleId="TtuloCar">
    <w:name w:val="Título Car"/>
    <w:link w:val="Ttulo"/>
    <w:rsid w:val="007554AC"/>
    <w:rPr>
      <w:rFonts w:ascii="Arial MT Black" w:hAnsi="Arial MT Black"/>
      <w:b/>
      <w:color w:val="008000"/>
      <w:sz w:val="28"/>
    </w:rPr>
  </w:style>
  <w:style w:type="character" w:customStyle="1" w:styleId="EncabezadoCar">
    <w:name w:val="Encabezado Car"/>
    <w:link w:val="Encabezado"/>
    <w:uiPriority w:val="99"/>
    <w:rsid w:val="007554AC"/>
    <w:rPr>
      <w:lang w:val="es-CO"/>
    </w:rPr>
  </w:style>
  <w:style w:type="paragraph" w:styleId="Textodeglobo">
    <w:name w:val="Balloon Text"/>
    <w:basedOn w:val="Normal"/>
    <w:link w:val="TextodegloboCar"/>
    <w:rsid w:val="00D23AB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D23AB2"/>
    <w:rPr>
      <w:rFonts w:ascii="Segoe UI" w:hAnsi="Segoe UI" w:cs="Segoe UI"/>
      <w:sz w:val="18"/>
      <w:szCs w:val="18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HD\formatos\Hse\IIvolque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C6B103-87B1-4A5B-8C10-C920AFC68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IIvolque</Template>
  <TotalTime>0</TotalTime>
  <Pages>1</Pages>
  <Words>27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PROYECTO 6128</vt:lpstr>
    </vt:vector>
  </TitlesOfParts>
  <Company>Foster Wheeler Andina S.A.</Company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6128</dc:title>
  <dc:subject/>
  <dc:creator>USUARIO_05</dc:creator>
  <cp:keywords/>
  <cp:lastModifiedBy>OMAR</cp:lastModifiedBy>
  <cp:revision>2</cp:revision>
  <cp:lastPrinted>2018-04-23T01:31:00Z</cp:lastPrinted>
  <dcterms:created xsi:type="dcterms:W3CDTF">2018-11-04T00:11:00Z</dcterms:created>
  <dcterms:modified xsi:type="dcterms:W3CDTF">2018-11-04T00:11:00Z</dcterms:modified>
</cp:coreProperties>
</file>